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CE49E" w14:textId="06BE14E5" w:rsidR="00935886" w:rsidRPr="00935886" w:rsidRDefault="00935886" w:rsidP="0093588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CF0F0F9" wp14:editId="3A40DBE8">
                <wp:simplePos x="0" y="0"/>
                <wp:positionH relativeFrom="page">
                  <wp:posOffset>504825</wp:posOffset>
                </wp:positionH>
                <wp:positionV relativeFrom="paragraph">
                  <wp:posOffset>-142875</wp:posOffset>
                </wp:positionV>
                <wp:extent cx="7127787" cy="2324100"/>
                <wp:effectExtent l="0" t="0" r="7620" b="9525"/>
                <wp:wrapNone/>
                <wp:docPr id="5" name="Rectangle 5" descr="Blac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787" cy="2324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D1005" w14:textId="1B80F2E0" w:rsidR="009B50EF" w:rsidRDefault="00935886" w:rsidP="00935886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7C744" wp14:editId="742184E6">
                                  <wp:extent cx="1010920" cy="101092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1C6F">
                              <w:t xml:space="preserve"> </w:t>
                            </w:r>
                            <w:r w:rsidR="003F06DF">
                              <w:t xml:space="preserve">THE WESTEND AREA OF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4F67F" wp14:editId="3EBF4679">
                                  <wp:extent cx="1010920" cy="101092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06DF">
                              <w:t>NARCOTICS ANONYMOUS</w:t>
                            </w:r>
                          </w:p>
                          <w:p w14:paraId="7992E235" w14:textId="35F786F8" w:rsidR="00935886" w:rsidRPr="00BC21B3" w:rsidRDefault="00A74598" w:rsidP="0093588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WEANA 3</w:t>
                            </w:r>
                            <w:r w:rsidR="00935886" w:rsidRPr="00BC21B3"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  <w:r w:rsidR="00935886" w:rsidRPr="00BC21B3">
                              <w:rPr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935886" w:rsidRPr="00BC21B3">
                              <w:rPr>
                                <w:sz w:val="52"/>
                                <w:szCs w:val="52"/>
                              </w:rPr>
                              <w:t xml:space="preserve"> Anniversary</w:t>
                            </w:r>
                          </w:p>
                          <w:p w14:paraId="22C56DB5" w14:textId="0B0BB990" w:rsidR="00935886" w:rsidRPr="00BC21B3" w:rsidRDefault="00935886" w:rsidP="0093588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C21B3">
                              <w:rPr>
                                <w:sz w:val="52"/>
                                <w:szCs w:val="52"/>
                              </w:rPr>
                              <w:t>Marathon</w:t>
                            </w:r>
                          </w:p>
                          <w:p w14:paraId="297DEDFA" w14:textId="072B4A13" w:rsidR="00935886" w:rsidRPr="00935886" w:rsidRDefault="00935886" w:rsidP="0093588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35886">
                              <w:rPr>
                                <w:sz w:val="44"/>
                                <w:szCs w:val="44"/>
                              </w:rPr>
                              <w:t xml:space="preserve"> Marathon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0F0F9" id="Rectangle 5" o:spid="_x0000_s1026" alt="Black rectangle" style="position:absolute;margin-left:39.75pt;margin-top:-11.25pt;width:561.25pt;height:183pt;z-index:-25165107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" fillcolor="black [3213]" stroked="f" strokeweight="1pt">
                <v:fill opacity="32896f"/>
                <v:textbox>
                  <w:txbxContent>
                    <w:p w14:paraId="575D1005" w14:textId="1B80F2E0" w:rsidR="009B50EF" w:rsidRDefault="00935886" w:rsidP="00935886">
                      <w:pPr>
                        <w:pStyle w:val="Heading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B7C744" wp14:editId="742184E6">
                            <wp:extent cx="1010920" cy="101092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920" cy="101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1C6F">
                        <w:t xml:space="preserve"> </w:t>
                      </w:r>
                      <w:r w:rsidR="003F06DF">
                        <w:t xml:space="preserve">THE WESTEND AREA OF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E4F67F" wp14:editId="3EBF4679">
                            <wp:extent cx="1010920" cy="101092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920" cy="101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06DF">
                        <w:t>NARCOTICS ANONYMOUS</w:t>
                      </w:r>
                    </w:p>
                    <w:p w14:paraId="7992E235" w14:textId="35F786F8" w:rsidR="00935886" w:rsidRPr="00BC21B3" w:rsidRDefault="00A74598" w:rsidP="0093588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WEANA 3</w:t>
                      </w:r>
                      <w:r w:rsidR="00935886" w:rsidRPr="00BC21B3">
                        <w:rPr>
                          <w:sz w:val="52"/>
                          <w:szCs w:val="52"/>
                        </w:rPr>
                        <w:t>5</w:t>
                      </w:r>
                      <w:r w:rsidR="00935886" w:rsidRPr="00BC21B3">
                        <w:rPr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935886" w:rsidRPr="00BC21B3">
                        <w:rPr>
                          <w:sz w:val="52"/>
                          <w:szCs w:val="52"/>
                        </w:rPr>
                        <w:t xml:space="preserve"> Anniversary</w:t>
                      </w:r>
                    </w:p>
                    <w:p w14:paraId="22C56DB5" w14:textId="0B0BB990" w:rsidR="00935886" w:rsidRPr="00BC21B3" w:rsidRDefault="00935886" w:rsidP="0093588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C21B3">
                        <w:rPr>
                          <w:sz w:val="52"/>
                          <w:szCs w:val="52"/>
                        </w:rPr>
                        <w:t>Marathon</w:t>
                      </w:r>
                    </w:p>
                    <w:p w14:paraId="297DEDFA" w14:textId="072B4A13" w:rsidR="00935886" w:rsidRPr="00935886" w:rsidRDefault="00935886" w:rsidP="0093588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35886">
                        <w:rPr>
                          <w:sz w:val="44"/>
                          <w:szCs w:val="44"/>
                        </w:rPr>
                        <w:t xml:space="preserve"> Marathon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46B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63A019C" wp14:editId="733BD7DC">
                <wp:simplePos x="0" y="0"/>
                <wp:positionH relativeFrom="rightMargin">
                  <wp:posOffset>-2294422</wp:posOffset>
                </wp:positionH>
                <wp:positionV relativeFrom="paragraph">
                  <wp:posOffset>537812</wp:posOffset>
                </wp:positionV>
                <wp:extent cx="2185416" cy="557784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416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CE46" w14:textId="7A1DCF7B" w:rsidR="009B50EF" w:rsidRDefault="009B50EF" w:rsidP="008E0E84">
                            <w:pPr>
                              <w:pStyle w:val="Normal-right"/>
                            </w:pPr>
                          </w:p>
                          <w:p w14:paraId="109F30B8" w14:textId="6C15DB8E" w:rsidR="00AA0BFE" w:rsidRPr="00AA0BFE" w:rsidRDefault="00AA0BFE" w:rsidP="008E0E84">
                            <w:pPr>
                              <w:pStyle w:val="Normal-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A01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80.65pt;margin-top:42.35pt;width:172.1pt;height:43.9pt;z-index:-251645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" filled="f" stroked="f">
                <v:textbox style="mso-fit-shape-to-text:t">
                  <w:txbxContent>
                    <w:p w14:paraId="54BDCE46" w14:textId="7A1DCF7B" w:rsidR="009B50EF" w:rsidRDefault="009B50EF" w:rsidP="008E0E84">
                      <w:pPr>
                        <w:pStyle w:val="Normal-right"/>
                      </w:pPr>
                    </w:p>
                    <w:p w14:paraId="109F30B8" w14:textId="6C15DB8E" w:rsidR="00AA0BFE" w:rsidRPr="00AA0BFE" w:rsidRDefault="00AA0BFE" w:rsidP="008E0E84">
                      <w:pPr>
                        <w:pStyle w:val="Normal-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48D19" w14:textId="3DB5EADF" w:rsidR="00935886" w:rsidRPr="00935886" w:rsidRDefault="00935886" w:rsidP="00935886">
      <w:pPr>
        <w:rPr>
          <w:rFonts w:ascii="Times New Roman" w:hAnsi="Times New Roman"/>
        </w:rPr>
      </w:pPr>
    </w:p>
    <w:p w14:paraId="07005158" w14:textId="323D58C3" w:rsidR="00935886" w:rsidRPr="00935886" w:rsidRDefault="00935886" w:rsidP="00935886">
      <w:pPr>
        <w:rPr>
          <w:rFonts w:ascii="Times New Roman" w:hAnsi="Times New Roman"/>
        </w:rPr>
      </w:pPr>
    </w:p>
    <w:p w14:paraId="768308BA" w14:textId="1BF2CA3F" w:rsidR="00935886" w:rsidRPr="00935886" w:rsidRDefault="00935886" w:rsidP="00935886">
      <w:pPr>
        <w:rPr>
          <w:rFonts w:ascii="Times New Roman" w:hAnsi="Times New Roman"/>
        </w:rPr>
      </w:pPr>
    </w:p>
    <w:p w14:paraId="4C45A455" w14:textId="26BE3BBB" w:rsidR="00935886" w:rsidRPr="00935886" w:rsidRDefault="00935886" w:rsidP="00935886">
      <w:pPr>
        <w:rPr>
          <w:rFonts w:ascii="Times New Roman" w:hAnsi="Times New Roman"/>
        </w:rPr>
      </w:pPr>
    </w:p>
    <w:p w14:paraId="6B062928" w14:textId="6665D485" w:rsidR="00935886" w:rsidRPr="00935886" w:rsidRDefault="00935886" w:rsidP="00935886">
      <w:pPr>
        <w:rPr>
          <w:rFonts w:ascii="Times New Roman" w:hAnsi="Times New Roman"/>
        </w:rPr>
      </w:pPr>
    </w:p>
    <w:p w14:paraId="6B96EF38" w14:textId="11AE764C" w:rsidR="00935886" w:rsidRPr="00935886" w:rsidRDefault="00935886" w:rsidP="00A74598">
      <w:pPr>
        <w:tabs>
          <w:tab w:val="left" w:pos="4080"/>
        </w:tabs>
        <w:rPr>
          <w:rFonts w:ascii="Times New Roman" w:hAnsi="Times New Roman"/>
        </w:rPr>
      </w:pPr>
    </w:p>
    <w:p w14:paraId="5685F542" w14:textId="6C1ED704" w:rsidR="00935886" w:rsidRPr="00935886" w:rsidRDefault="00935886" w:rsidP="00935886">
      <w:pPr>
        <w:rPr>
          <w:rFonts w:ascii="Times New Roman" w:hAnsi="Times New Roman"/>
        </w:rPr>
      </w:pPr>
    </w:p>
    <w:p w14:paraId="762B9FD3" w14:textId="029F46BC" w:rsidR="00935886" w:rsidRPr="00935886" w:rsidRDefault="00935886" w:rsidP="00935886">
      <w:pPr>
        <w:rPr>
          <w:rFonts w:ascii="Times New Roman" w:hAnsi="Times New Roman"/>
        </w:rPr>
      </w:pPr>
    </w:p>
    <w:p w14:paraId="478F9715" w14:textId="77777777" w:rsidR="00BC21B3" w:rsidRDefault="00BC21B3" w:rsidP="00935886">
      <w:pPr>
        <w:jc w:val="center"/>
        <w:rPr>
          <w:rFonts w:ascii="Times New Roman" w:hAnsi="Times New Roman"/>
          <w:sz w:val="56"/>
          <w:szCs w:val="56"/>
        </w:rPr>
      </w:pPr>
    </w:p>
    <w:p w14:paraId="33694F1F" w14:textId="33234D4B" w:rsidR="00935886" w:rsidRDefault="00BC21B3" w:rsidP="00935886">
      <w:pPr>
        <w:jc w:val="center"/>
        <w:rPr>
          <w:rFonts w:ascii="Times New Roman" w:hAnsi="Times New Roman"/>
          <w:sz w:val="56"/>
          <w:szCs w:val="56"/>
        </w:rPr>
      </w:pPr>
      <w:r w:rsidRPr="00BC21B3">
        <w:rPr>
          <w:rFonts w:ascii="Times New Roman" w:hAnsi="Times New Roman"/>
          <w:sz w:val="56"/>
          <w:szCs w:val="56"/>
        </w:rPr>
        <w:t>CELEBRATION OF LIFE</w:t>
      </w:r>
    </w:p>
    <w:p w14:paraId="2EF6C5BC" w14:textId="4C0C7B7D" w:rsidR="00342203" w:rsidRDefault="00342203" w:rsidP="00935886">
      <w:pPr>
        <w:jc w:val="center"/>
        <w:rPr>
          <w:rFonts w:ascii="Times New Roman" w:hAnsi="Times New Roman"/>
          <w:sz w:val="56"/>
          <w:szCs w:val="56"/>
        </w:rPr>
      </w:pPr>
    </w:p>
    <w:p w14:paraId="15EA3B1C" w14:textId="3230963F" w:rsidR="00342203" w:rsidRDefault="00342203" w:rsidP="00935886">
      <w:pPr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</w:rPr>
        <w:drawing>
          <wp:inline distT="0" distB="0" distL="0" distR="0" wp14:anchorId="6517D05A" wp14:editId="6AF357F5">
            <wp:extent cx="4389120" cy="29260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C77" w14:textId="7774581C" w:rsidR="00342203" w:rsidRDefault="00342203" w:rsidP="00935886">
      <w:pPr>
        <w:jc w:val="center"/>
        <w:rPr>
          <w:rFonts w:ascii="Times New Roman" w:hAnsi="Times New Roman"/>
          <w:sz w:val="56"/>
          <w:szCs w:val="56"/>
        </w:rPr>
      </w:pPr>
    </w:p>
    <w:p w14:paraId="23FBA556" w14:textId="6EC45C14" w:rsidR="00BC21B3" w:rsidRDefault="00B47C0E" w:rsidP="00935886">
      <w:pPr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E9656C8" wp14:editId="1602ECFF">
                <wp:simplePos x="0" y="0"/>
                <wp:positionH relativeFrom="column">
                  <wp:posOffset>1729740</wp:posOffset>
                </wp:positionH>
                <wp:positionV relativeFrom="paragraph">
                  <wp:posOffset>414020</wp:posOffset>
                </wp:positionV>
                <wp:extent cx="4972050" cy="27520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75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0771D" w14:textId="7EBD88D0" w:rsidR="0079201D" w:rsidRPr="0079201D" w:rsidRDefault="00B47C0E" w:rsidP="00BC21B3">
                            <w:pPr>
                              <w:pStyle w:val="Title"/>
                              <w:contextualSpacing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56C8" id="_x0000_s1028" type="#_x0000_t202" style="position:absolute;left:0;text-align:left;margin-left:136.2pt;margin-top:32.6pt;width:391.5pt;height:216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" filled="f" stroked="f">
                <v:textbox style="mso-fit-shape-to-text:t">
                  <w:txbxContent>
                    <w:p w14:paraId="0930771D" w14:textId="7EBD88D0" w:rsidR="0079201D" w:rsidRPr="0079201D" w:rsidRDefault="00B47C0E" w:rsidP="00BC21B3">
                      <w:pPr>
                        <w:pStyle w:val="Title"/>
                        <w:contextualSpacing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21B3">
        <w:rPr>
          <w:rFonts w:ascii="Times New Roman" w:hAnsi="Times New Roman"/>
          <w:sz w:val="56"/>
          <w:szCs w:val="56"/>
        </w:rPr>
        <w:t>TOPIC: OUT WITH THE OLD</w:t>
      </w:r>
      <w:r w:rsidR="00F51C6F">
        <w:rPr>
          <w:rFonts w:ascii="Times New Roman" w:hAnsi="Times New Roman"/>
          <w:sz w:val="56"/>
          <w:szCs w:val="56"/>
        </w:rPr>
        <w:t>,</w:t>
      </w:r>
      <w:r w:rsidR="00BC21B3">
        <w:rPr>
          <w:rFonts w:ascii="Times New Roman" w:hAnsi="Times New Roman"/>
          <w:sz w:val="56"/>
          <w:szCs w:val="56"/>
        </w:rPr>
        <w:t xml:space="preserve"> IN WITH THE NEW</w:t>
      </w:r>
    </w:p>
    <w:p w14:paraId="45D72E73" w14:textId="44816F79" w:rsidR="00342203" w:rsidRPr="00B47C0E" w:rsidRDefault="00901FCA" w:rsidP="00B47C0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2A1079A" wp14:editId="2371012E">
                <wp:simplePos x="0" y="0"/>
                <wp:positionH relativeFrom="margin">
                  <wp:align>left</wp:align>
                </wp:positionH>
                <wp:positionV relativeFrom="paragraph">
                  <wp:posOffset>311784</wp:posOffset>
                </wp:positionV>
                <wp:extent cx="7031355" cy="1343025"/>
                <wp:effectExtent l="0" t="0" r="7620" b="9525"/>
                <wp:wrapNone/>
                <wp:docPr id="15" name="Rectangle 15" descr="Blac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343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F1307" w14:textId="30A36D93" w:rsidR="002619F0" w:rsidRDefault="00B47C0E" w:rsidP="00B06253">
                            <w:pPr>
                              <w:pStyle w:val="Heading2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December 31, 2020 6:00pm – 6:00pm January 1, 2021</w:t>
                            </w:r>
                          </w:p>
                          <w:p w14:paraId="1AD54DAC" w14:textId="77777777" w:rsidR="00B47C0E" w:rsidRPr="00B47C0E" w:rsidRDefault="00B47C0E" w:rsidP="00B47C0E">
                            <w:pPr>
                              <w:rPr>
                                <w:szCs w:val="32"/>
                              </w:rPr>
                            </w:pPr>
                          </w:p>
                          <w:p w14:paraId="0DA3F742" w14:textId="48BE22D3" w:rsidR="00B06253" w:rsidRPr="00B47C0E" w:rsidRDefault="00B06253" w:rsidP="00B06253">
                            <w:pPr>
                              <w:rPr>
                                <w:szCs w:val="32"/>
                              </w:rPr>
                            </w:pPr>
                            <w:r w:rsidRPr="00B47C0E">
                              <w:rPr>
                                <w:szCs w:val="32"/>
                              </w:rPr>
                              <w:t>Meeting ID: 875 7565 7176   Password: WEANA35   Cash App: $</w:t>
                            </w:r>
                            <w:r w:rsidR="00B47C0E" w:rsidRPr="00B47C0E">
                              <w:rPr>
                                <w:szCs w:val="32"/>
                              </w:rPr>
                              <w:t>WestEndNA</w:t>
                            </w:r>
                          </w:p>
                          <w:p w14:paraId="536F3972" w14:textId="135E160F" w:rsidR="00B06253" w:rsidRPr="00B47C0E" w:rsidRDefault="00F51C6F" w:rsidP="00B06253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Website: www.weascna.org</w:t>
                            </w:r>
                            <w:r w:rsidR="00B06253" w:rsidRPr="00B47C0E">
                              <w:rPr>
                                <w:szCs w:val="32"/>
                              </w:rPr>
                              <w:t xml:space="preserve">                                          </w:t>
                            </w:r>
                            <w:r w:rsidR="00B47C0E" w:rsidRPr="00B47C0E">
                              <w:rPr>
                                <w:szCs w:val="32"/>
                              </w:rPr>
                              <w:t>Venmo</w:t>
                            </w:r>
                            <w:r w:rsidR="00B06253" w:rsidRPr="00B47C0E">
                              <w:rPr>
                                <w:szCs w:val="32"/>
                              </w:rPr>
                              <w:t xml:space="preserve">: </w:t>
                            </w:r>
                            <w:r w:rsidR="00B47C0E" w:rsidRPr="00B47C0E">
                              <w:rPr>
                                <w:szCs w:val="32"/>
                              </w:rPr>
                              <w:t>@WestEndArea-NA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1079A" id="Rectangle 15" o:spid="_x0000_s1029" alt="Black rectangle" style="position:absolute;margin-left:0;margin-top:24.55pt;width:553.65pt;height:105.75pt;z-index:-25164185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" fillcolor="black [3213]" stroked="f" strokeweight="1pt">
                <v:fill opacity="32896f"/>
                <v:textbox>
                  <w:txbxContent>
                    <w:p w14:paraId="62FF1307" w14:textId="30A36D93" w:rsidR="002619F0" w:rsidRDefault="00B47C0E" w:rsidP="00B06253">
                      <w:pPr>
                        <w:pStyle w:val="Heading2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December 31, 2020 6:00pm – 6:00pm January 1, 2021</w:t>
                      </w:r>
                    </w:p>
                    <w:p w14:paraId="1AD54DAC" w14:textId="77777777" w:rsidR="00B47C0E" w:rsidRPr="00B47C0E" w:rsidRDefault="00B47C0E" w:rsidP="00B47C0E">
                      <w:pPr>
                        <w:rPr>
                          <w:szCs w:val="32"/>
                        </w:rPr>
                      </w:pPr>
                    </w:p>
                    <w:p w14:paraId="0DA3F742" w14:textId="48BE22D3" w:rsidR="00B06253" w:rsidRPr="00B47C0E" w:rsidRDefault="00B06253" w:rsidP="00B06253">
                      <w:pPr>
                        <w:rPr>
                          <w:szCs w:val="32"/>
                        </w:rPr>
                      </w:pPr>
                      <w:r w:rsidRPr="00B47C0E">
                        <w:rPr>
                          <w:szCs w:val="32"/>
                        </w:rPr>
                        <w:t>Meeting ID: 875 7565 7176   Password: WEANA35   Cash App: $</w:t>
                      </w:r>
                      <w:r w:rsidR="00B47C0E" w:rsidRPr="00B47C0E">
                        <w:rPr>
                          <w:szCs w:val="32"/>
                        </w:rPr>
                        <w:t>WestEndNA</w:t>
                      </w:r>
                    </w:p>
                    <w:p w14:paraId="536F3972" w14:textId="135E160F" w:rsidR="00B06253" w:rsidRPr="00B47C0E" w:rsidRDefault="00F51C6F" w:rsidP="00B06253">
                      <w:pPr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Website: www.weascna.org</w:t>
                      </w:r>
                      <w:r w:rsidR="00B06253" w:rsidRPr="00B47C0E">
                        <w:rPr>
                          <w:szCs w:val="32"/>
                        </w:rPr>
                        <w:t xml:space="preserve">                                          </w:t>
                      </w:r>
                      <w:r w:rsidR="00B47C0E" w:rsidRPr="00B47C0E">
                        <w:rPr>
                          <w:szCs w:val="32"/>
                        </w:rPr>
                        <w:t>Venmo</w:t>
                      </w:r>
                      <w:r w:rsidR="00B06253" w:rsidRPr="00B47C0E">
                        <w:rPr>
                          <w:szCs w:val="32"/>
                        </w:rPr>
                        <w:t xml:space="preserve">: </w:t>
                      </w:r>
                      <w:r w:rsidR="00B47C0E" w:rsidRPr="00B47C0E">
                        <w:rPr>
                          <w:szCs w:val="32"/>
                        </w:rPr>
                        <w:t>@WestEndArea-NA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7C0E">
        <w:rPr>
          <w:rFonts w:ascii="Times New Roman" w:hAnsi="Times New Roman"/>
          <w:szCs w:val="32"/>
        </w:rPr>
        <w:tab/>
      </w:r>
    </w:p>
    <w:sectPr w:rsidR="00342203" w:rsidRPr="00B47C0E" w:rsidSect="0084328E">
      <w:headerReference w:type="default" r:id="rId13"/>
      <w:pgSz w:w="12240" w:h="15840" w:code="1"/>
      <w:pgMar w:top="720" w:right="576" w:bottom="720" w:left="576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015AB" w14:textId="77777777" w:rsidR="00F040BA" w:rsidRDefault="00F040BA" w:rsidP="007D2655">
      <w:r>
        <w:separator/>
      </w:r>
    </w:p>
  </w:endnote>
  <w:endnote w:type="continuationSeparator" w:id="0">
    <w:p w14:paraId="3631B20E" w14:textId="77777777" w:rsidR="00F040BA" w:rsidRDefault="00F040BA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B4BB4" w14:textId="77777777" w:rsidR="00F040BA" w:rsidRDefault="00F040BA" w:rsidP="007D2655">
      <w:r>
        <w:separator/>
      </w:r>
    </w:p>
  </w:footnote>
  <w:footnote w:type="continuationSeparator" w:id="0">
    <w:p w14:paraId="50F1047E" w14:textId="77777777" w:rsidR="00F040BA" w:rsidRDefault="00F040BA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FE798" w14:textId="77777777" w:rsidR="007D2655" w:rsidRDefault="003E7C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786220" wp14:editId="195912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8" name="Rectangle 7" descr="Gradient 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4F28C24" id="Rectangle 7" o:spid="_x0000_s1026" alt="Gradient background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" stroked="f" strokeweight="1pt">
              <v:fill r:id="rId2" o:title="Gradient background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6DF"/>
    <w:rsid w:val="00033502"/>
    <w:rsid w:val="000358B3"/>
    <w:rsid w:val="000711FC"/>
    <w:rsid w:val="000736C9"/>
    <w:rsid w:val="0009343A"/>
    <w:rsid w:val="00094F88"/>
    <w:rsid w:val="001004FE"/>
    <w:rsid w:val="001206D0"/>
    <w:rsid w:val="001605AC"/>
    <w:rsid w:val="001D3180"/>
    <w:rsid w:val="001E6866"/>
    <w:rsid w:val="001E7B86"/>
    <w:rsid w:val="001F625A"/>
    <w:rsid w:val="001F70F7"/>
    <w:rsid w:val="00212763"/>
    <w:rsid w:val="002619F0"/>
    <w:rsid w:val="00275C63"/>
    <w:rsid w:val="00291392"/>
    <w:rsid w:val="00291B30"/>
    <w:rsid w:val="002C57A6"/>
    <w:rsid w:val="002D54D3"/>
    <w:rsid w:val="002D5D14"/>
    <w:rsid w:val="00342203"/>
    <w:rsid w:val="003427E2"/>
    <w:rsid w:val="003551E2"/>
    <w:rsid w:val="00367378"/>
    <w:rsid w:val="0038776D"/>
    <w:rsid w:val="003954CD"/>
    <w:rsid w:val="003E3395"/>
    <w:rsid w:val="003E7CFB"/>
    <w:rsid w:val="003F06DF"/>
    <w:rsid w:val="003F142C"/>
    <w:rsid w:val="0040739F"/>
    <w:rsid w:val="00443236"/>
    <w:rsid w:val="004515F3"/>
    <w:rsid w:val="00466095"/>
    <w:rsid w:val="00473A89"/>
    <w:rsid w:val="00473D4A"/>
    <w:rsid w:val="004A3DB4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B4FB5"/>
    <w:rsid w:val="006033CF"/>
    <w:rsid w:val="006040F4"/>
    <w:rsid w:val="006533F6"/>
    <w:rsid w:val="00662211"/>
    <w:rsid w:val="00664B70"/>
    <w:rsid w:val="006964BD"/>
    <w:rsid w:val="006B0D5D"/>
    <w:rsid w:val="006B5027"/>
    <w:rsid w:val="006F39AA"/>
    <w:rsid w:val="00700C24"/>
    <w:rsid w:val="00701945"/>
    <w:rsid w:val="007538BA"/>
    <w:rsid w:val="00761A4D"/>
    <w:rsid w:val="00767422"/>
    <w:rsid w:val="0079201D"/>
    <w:rsid w:val="00796DD8"/>
    <w:rsid w:val="007D1A2E"/>
    <w:rsid w:val="007D2655"/>
    <w:rsid w:val="007F0275"/>
    <w:rsid w:val="007F19F5"/>
    <w:rsid w:val="007F4C48"/>
    <w:rsid w:val="0082129F"/>
    <w:rsid w:val="00842F9A"/>
    <w:rsid w:val="0084328E"/>
    <w:rsid w:val="008514C8"/>
    <w:rsid w:val="00852806"/>
    <w:rsid w:val="008B3005"/>
    <w:rsid w:val="008B6DE5"/>
    <w:rsid w:val="008C256C"/>
    <w:rsid w:val="008E0E84"/>
    <w:rsid w:val="008F4BC6"/>
    <w:rsid w:val="00901FCA"/>
    <w:rsid w:val="009306A6"/>
    <w:rsid w:val="00935886"/>
    <w:rsid w:val="009371FD"/>
    <w:rsid w:val="0094287F"/>
    <w:rsid w:val="00945570"/>
    <w:rsid w:val="009A6C70"/>
    <w:rsid w:val="009B50EF"/>
    <w:rsid w:val="009D0FE2"/>
    <w:rsid w:val="009D1E12"/>
    <w:rsid w:val="009D4169"/>
    <w:rsid w:val="009E09F6"/>
    <w:rsid w:val="00A00D90"/>
    <w:rsid w:val="00A36262"/>
    <w:rsid w:val="00A74598"/>
    <w:rsid w:val="00A874C1"/>
    <w:rsid w:val="00AA0BFE"/>
    <w:rsid w:val="00AF59BB"/>
    <w:rsid w:val="00B06253"/>
    <w:rsid w:val="00B333ED"/>
    <w:rsid w:val="00B3546C"/>
    <w:rsid w:val="00B35C2A"/>
    <w:rsid w:val="00B47C0E"/>
    <w:rsid w:val="00B65BF5"/>
    <w:rsid w:val="00BB46B5"/>
    <w:rsid w:val="00BC21B3"/>
    <w:rsid w:val="00BC7765"/>
    <w:rsid w:val="00BD4EAA"/>
    <w:rsid w:val="00C02DC8"/>
    <w:rsid w:val="00C75EA5"/>
    <w:rsid w:val="00D27202"/>
    <w:rsid w:val="00D36B27"/>
    <w:rsid w:val="00D47942"/>
    <w:rsid w:val="00D65D7F"/>
    <w:rsid w:val="00D730F8"/>
    <w:rsid w:val="00D81EC6"/>
    <w:rsid w:val="00DC4C0A"/>
    <w:rsid w:val="00DC5EA3"/>
    <w:rsid w:val="00DF3A0B"/>
    <w:rsid w:val="00E14F6F"/>
    <w:rsid w:val="00E36121"/>
    <w:rsid w:val="00E44EE7"/>
    <w:rsid w:val="00E741FB"/>
    <w:rsid w:val="00E90185"/>
    <w:rsid w:val="00E977CA"/>
    <w:rsid w:val="00EC2A7F"/>
    <w:rsid w:val="00EE3976"/>
    <w:rsid w:val="00F040BA"/>
    <w:rsid w:val="00F17307"/>
    <w:rsid w:val="00F24993"/>
    <w:rsid w:val="00F42846"/>
    <w:rsid w:val="00F51C6F"/>
    <w:rsid w:val="00F5284E"/>
    <w:rsid w:val="00F55954"/>
    <w:rsid w:val="00F8470B"/>
    <w:rsid w:val="00F8515F"/>
    <w:rsid w:val="00F97BA0"/>
    <w:rsid w:val="00F97C2B"/>
    <w:rsid w:val="00FC684A"/>
    <w:rsid w:val="00FE0708"/>
    <w:rsid w:val="00FE5A19"/>
    <w:rsid w:val="00FF3B2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41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4C8"/>
    <w:pPr>
      <w:spacing w:after="0" w:line="240" w:lineRule="auto"/>
    </w:pPr>
    <w:rPr>
      <w:color w:val="FFAB00" w:themeColor="text2"/>
      <w:sz w:val="3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CFB"/>
    <w:pPr>
      <w:keepNext/>
      <w:keepLines/>
      <w:tabs>
        <w:tab w:val="right" w:pos="11520"/>
      </w:tabs>
      <w:outlineLvl w:val="0"/>
    </w:pPr>
    <w:rPr>
      <w:rFonts w:eastAsiaTheme="majorEastAsia" w:cstheme="majorBidi"/>
      <w:sz w:val="9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E7CFB"/>
    <w:pPr>
      <w:keepNext/>
      <w:keepLines/>
      <w:outlineLvl w:val="1"/>
    </w:pPr>
    <w:rPr>
      <w:rFonts w:eastAsiaTheme="majorEastAsia" w:cstheme="majorBidi"/>
      <w:sz w:val="6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514C8"/>
    <w:pPr>
      <w:keepNext/>
      <w:keepLines/>
      <w:spacing w:before="40"/>
      <w:jc w:val="right"/>
      <w:outlineLvl w:val="2"/>
    </w:pPr>
    <w:rPr>
      <w:rFonts w:eastAsiaTheme="majorEastAsia" w:cstheme="majorBidi"/>
      <w:sz w:val="6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B50EF"/>
    <w:pPr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20"/>
      <w:kern w:val="28"/>
      <w:sz w:val="35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0EF"/>
    <w:rPr>
      <w:rFonts w:asciiTheme="majorHAnsi" w:eastAsiaTheme="majorEastAsia" w:hAnsiTheme="majorHAnsi" w:cstheme="majorBidi"/>
      <w:color w:val="FFFFFF" w:themeColor="background1"/>
      <w:spacing w:val="-20"/>
      <w:kern w:val="28"/>
      <w:sz w:val="354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829098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829098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E7CFB"/>
    <w:rPr>
      <w:rFonts w:eastAsiaTheme="majorEastAsia" w:cstheme="majorBidi"/>
      <w:color w:val="FFAB00" w:themeColor="text2"/>
      <w:sz w:val="94"/>
      <w:szCs w:val="32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3E7CFB"/>
    <w:rPr>
      <w:rFonts w:eastAsiaTheme="majorEastAsia" w:cstheme="majorBidi"/>
      <w:color w:val="FFAB00" w:themeColor="text2"/>
      <w:sz w:val="6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14C8"/>
    <w:rPr>
      <w:rFonts w:eastAsiaTheme="majorEastAsia" w:cstheme="majorBidi"/>
      <w:color w:val="FFAB00" w:themeColor="text2"/>
      <w:sz w:val="60"/>
      <w:szCs w:val="24"/>
      <w:lang w:val="en-US"/>
    </w:rPr>
  </w:style>
  <w:style w:type="character" w:customStyle="1" w:styleId="Style7">
    <w:name w:val="Style7"/>
    <w:basedOn w:val="DefaultParagraphFont"/>
    <w:uiPriority w:val="1"/>
    <w:semiHidden/>
    <w:rsid w:val="00AF59BB"/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semiHidden/>
    <w:rsid w:val="00BB46B5"/>
  </w:style>
  <w:style w:type="character" w:customStyle="1" w:styleId="HeaderChar">
    <w:name w:val="Header Char"/>
    <w:basedOn w:val="DefaultParagraphFont"/>
    <w:link w:val="Header"/>
    <w:uiPriority w:val="99"/>
    <w:semiHidden/>
    <w:rsid w:val="00BB46B5"/>
    <w:rPr>
      <w:color w:val="FFAB00" w:themeColor="text2"/>
      <w:sz w:val="32"/>
    </w:rPr>
  </w:style>
  <w:style w:type="paragraph" w:styleId="Footer">
    <w:name w:val="footer"/>
    <w:basedOn w:val="Normal"/>
    <w:link w:val="FooterChar"/>
    <w:uiPriority w:val="99"/>
    <w:semiHidden/>
    <w:rsid w:val="00BB46B5"/>
  </w:style>
  <w:style w:type="character" w:customStyle="1" w:styleId="FooterChar">
    <w:name w:val="Footer Char"/>
    <w:basedOn w:val="DefaultParagraphFont"/>
    <w:link w:val="Footer"/>
    <w:uiPriority w:val="99"/>
    <w:semiHidden/>
    <w:rsid w:val="00BB46B5"/>
    <w:rPr>
      <w:color w:val="FFAB00" w:themeColor="text2"/>
      <w:sz w:val="32"/>
    </w:rPr>
  </w:style>
  <w:style w:type="paragraph" w:customStyle="1" w:styleId="Totals">
    <w:name w:val="Totals"/>
    <w:basedOn w:val="Normal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</w:rPr>
  </w:style>
  <w:style w:type="paragraph" w:customStyle="1" w:styleId="Item">
    <w:name w:val="Item"/>
    <w:basedOn w:val="Normal"/>
    <w:semiHidden/>
    <w:rsid w:val="00FC684A"/>
    <w:pPr>
      <w:ind w:left="284"/>
    </w:pPr>
    <w:rPr>
      <w:b/>
    </w:rPr>
  </w:style>
  <w:style w:type="paragraph" w:customStyle="1" w:styleId="Place">
    <w:name w:val="Place"/>
    <w:basedOn w:val="Normal"/>
    <w:semiHidden/>
    <w:rsid w:val="00FC684A"/>
    <w:pPr>
      <w:ind w:left="113"/>
    </w:pPr>
  </w:style>
  <w:style w:type="paragraph" w:customStyle="1" w:styleId="Price">
    <w:name w:val="Price"/>
    <w:basedOn w:val="Normal"/>
    <w:semiHidden/>
    <w:rsid w:val="00FC684A"/>
    <w:pPr>
      <w:ind w:left="113"/>
    </w:pPr>
    <w:rPr>
      <w:b/>
      <w:color w:val="A67C52" w:themeColor="accent2"/>
    </w:rPr>
  </w:style>
  <w:style w:type="paragraph" w:customStyle="1" w:styleId="Normal-right">
    <w:name w:val="Normal-right"/>
    <w:basedOn w:val="Normal"/>
    <w:link w:val="Normal-rightChar"/>
    <w:qFormat/>
    <w:rsid w:val="008E0E84"/>
    <w:pPr>
      <w:jc w:val="right"/>
    </w:pPr>
  </w:style>
  <w:style w:type="character" w:customStyle="1" w:styleId="Normal-rightChar">
    <w:name w:val="Normal-right Char"/>
    <w:basedOn w:val="DefaultParagraphFont"/>
    <w:link w:val="Normal-right"/>
    <w:rsid w:val="008E0E84"/>
    <w:rPr>
      <w:color w:val="FFAB00" w:themeColor="text2"/>
      <w:sz w:val="32"/>
      <w:lang w:val="en-US"/>
    </w:rPr>
  </w:style>
  <w:style w:type="character" w:styleId="Hyperlink">
    <w:name w:val="Hyperlink"/>
    <w:basedOn w:val="DefaultParagraphFont"/>
    <w:uiPriority w:val="99"/>
    <w:unhideWhenUsed/>
    <w:rsid w:val="00342203"/>
    <w:rPr>
      <w:color w:val="00AA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xhere.com/en/photo/58743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nl\AppData\Roaming\Microsoft\Templates\Sparkler%20New%20Year's%20Eve%20flyer.dotx" TargetMode="External"/></Relationships>
</file>

<file path=word/theme/theme1.xml><?xml version="1.0" encoding="utf-8"?>
<a:theme xmlns:a="http://schemas.openxmlformats.org/drawingml/2006/main" name="Тема Office">
  <a:themeElements>
    <a:clrScheme name="Custom 13">
      <a:dk1>
        <a:sysClr val="windowText" lastClr="000000"/>
      </a:dk1>
      <a:lt1>
        <a:sysClr val="window" lastClr="FFFFFF"/>
      </a:lt1>
      <a:dk2>
        <a:srgbClr val="FFAB00"/>
      </a:dk2>
      <a:lt2>
        <a:srgbClr val="829098"/>
      </a:lt2>
      <a:accent1>
        <a:srgbClr val="005197"/>
      </a:accent1>
      <a:accent2>
        <a:srgbClr val="A67C52"/>
      </a:accent2>
      <a:accent3>
        <a:srgbClr val="280040"/>
      </a:accent3>
      <a:accent4>
        <a:srgbClr val="66006C"/>
      </a:accent4>
      <a:accent5>
        <a:srgbClr val="EE6352"/>
      </a:accent5>
      <a:accent6>
        <a:srgbClr val="7DC59E"/>
      </a:accent6>
      <a:hlink>
        <a:srgbClr val="00AAFF"/>
      </a:hlink>
      <a:folHlink>
        <a:srgbClr val="00AAFF"/>
      </a:folHlink>
    </a:clrScheme>
    <a:fontScheme name="Custom 4">
      <a:majorFont>
        <a:latin typeface="Edwardian Script ITC"/>
        <a:ea typeface=""/>
        <a:cs typeface=""/>
      </a:majorFont>
      <a:minorFont>
        <a:latin typeface="Adobe Garamond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56B0F5-1356-4260-8DD5-A49910A0E7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5C2125-45AD-4604-B45E-FE90FCF52C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3619-8124-482C-81A8-397F4612DA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71B6317-59DF-49C5-B816-D5425E84A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Sparkler New Year's Eve flyer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2020-11-09T00:53:00Z</dcterms:created>
  <dcterms:modified xsi:type="dcterms:W3CDTF">2020-11-09T00:53:00Z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